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55C" w:rsidRDefault="0055155C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17.25pt;height:842.25pt;visibility:visible">
            <v:imagedata r:id="rId4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155C" w:rsidRDefault="0055155C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55C">
          <w:type w:val="continuous"/>
          <w:pgSz w:w="15221" w:h="19728"/>
          <w:pgMar w:top="1134" w:right="1440" w:bottom="360" w:left="1440" w:header="720" w:footer="720" w:gutter="0"/>
          <w:cols w:space="720"/>
          <w:noEndnote/>
        </w:sectPr>
      </w:pPr>
    </w:p>
    <w:p w:rsidR="0055155C" w:rsidRDefault="0055155C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 id="Рисунок 2" o:spid="_x0000_i1026" type="#_x0000_t75" style="width:614.25pt;height:841.5pt;visibility:visible">
            <v:imagedata r:id="rId5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155C" w:rsidRDefault="0055155C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55C">
          <w:pgSz w:w="15168" w:h="19709"/>
          <w:pgMar w:top="1134" w:right="1440" w:bottom="360" w:left="1440" w:header="720" w:footer="720" w:gutter="0"/>
          <w:cols w:space="720"/>
          <w:noEndnote/>
        </w:sectPr>
      </w:pPr>
    </w:p>
    <w:p w:rsidR="0055155C" w:rsidRDefault="0055155C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i1027" type="#_x0000_t75" style="width:610.5pt;height:836.25pt;visibility:visible">
            <v:imagedata r:id="rId6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155C" w:rsidRDefault="0055155C">
      <w:pPr>
        <w:framePr w:h="168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55C">
          <w:pgSz w:w="15211" w:h="19776"/>
          <w:pgMar w:top="1134" w:right="1440" w:bottom="360" w:left="1440" w:header="720" w:footer="720" w:gutter="0"/>
          <w:cols w:space="720"/>
          <w:noEndnote/>
        </w:sectPr>
      </w:pPr>
    </w:p>
    <w:p w:rsidR="0055155C" w:rsidRDefault="0055155C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 id="Рисунок 4" o:spid="_x0000_i1028" type="#_x0000_t75" style="width:612.75pt;height:840.75pt;visibility:visible">
            <v:imagedata r:id="rId7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155C" w:rsidRDefault="0055155C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55C">
          <w:pgSz w:w="15139" w:h="19690"/>
          <w:pgMar w:top="1134" w:right="1440" w:bottom="360" w:left="1440" w:header="720" w:footer="720" w:gutter="0"/>
          <w:cols w:space="720"/>
          <w:noEndnote/>
        </w:sectPr>
      </w:pPr>
    </w:p>
    <w:p w:rsidR="0055155C" w:rsidRDefault="0055155C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029" type="#_x0000_t75" style="width:612.75pt;height:840pt;visibility:visible">
            <v:imagedata r:id="rId8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155C" w:rsidRDefault="0055155C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55C">
          <w:pgSz w:w="15125" w:h="19675"/>
          <w:pgMar w:top="1134" w:right="1440" w:bottom="360" w:left="1440" w:header="720" w:footer="720" w:gutter="0"/>
          <w:cols w:space="720"/>
          <w:noEndnote/>
        </w:sectPr>
      </w:pPr>
    </w:p>
    <w:p w:rsidR="0055155C" w:rsidRDefault="0055155C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 id="Рисунок 6" o:spid="_x0000_i1030" type="#_x0000_t75" style="width:613.5pt;height:840.75pt;visibility:visible">
            <v:imagedata r:id="rId9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5155C" w:rsidRDefault="0055155C">
      <w:pPr>
        <w:framePr w:h="168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155C">
          <w:pgSz w:w="15144" w:h="19695"/>
          <w:pgMar w:top="1134" w:right="1440" w:bottom="360" w:left="1440" w:header="720" w:footer="720" w:gutter="0"/>
          <w:cols w:space="720"/>
          <w:noEndnote/>
        </w:sectPr>
      </w:pPr>
    </w:p>
    <w:p w:rsidR="0055155C" w:rsidRDefault="0055155C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B7C">
        <w:rPr>
          <w:rFonts w:ascii="Times New Roman" w:hAnsi="Times New Roman" w:cs="Times New Roman"/>
          <w:noProof/>
          <w:sz w:val="24"/>
          <w:szCs w:val="24"/>
        </w:rPr>
        <w:pict>
          <v:shape id="Рисунок 7" o:spid="_x0000_i1031" type="#_x0000_t75" style="width:612.75pt;height:840pt;visibility:visible">
            <v:imagedata r:id="rId10" o:title=""/>
          </v:shape>
        </w:pict>
      </w:r>
    </w:p>
    <w:p w:rsidR="0055155C" w:rsidRDefault="0055155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5155C" w:rsidSect="00E40B96">
      <w:pgSz w:w="15125" w:h="19680"/>
      <w:pgMar w:top="1134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71DC"/>
    <w:rsid w:val="00093C2D"/>
    <w:rsid w:val="00187A2B"/>
    <w:rsid w:val="0055155C"/>
    <w:rsid w:val="007B4B7C"/>
    <w:rsid w:val="007F71DC"/>
    <w:rsid w:val="00CE4950"/>
    <w:rsid w:val="00E40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B9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4</Words>
  <Characters>23</Characters>
  <Application>Microsoft Office Outlook</Application>
  <DocSecurity>0</DocSecurity>
  <Lines>0</Lines>
  <Paragraphs>0</Paragraphs>
  <ScaleCrop>false</ScaleCrop>
  <Company>ПЛ-2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</cp:revision>
  <dcterms:created xsi:type="dcterms:W3CDTF">2014-03-12T07:57:00Z</dcterms:created>
  <dcterms:modified xsi:type="dcterms:W3CDTF">2014-03-13T13:30:00Z</dcterms:modified>
</cp:coreProperties>
</file>