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6A" w:rsidRDefault="0011606A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91.75pt;height:833.25pt;visibility:visible">
            <v:imagedata r:id="rId4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type w:val="continuous"/>
          <w:pgSz w:w="14712" w:h="19545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2" o:spid="_x0000_i1026" type="#_x0000_t75" style="width:586.5pt;height:838.5pt;visibility:visible">
            <v:imagedata r:id="rId5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731" w:h="19646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3" o:spid="_x0000_i1027" type="#_x0000_t75" style="width:586.5pt;height:837pt;visibility:visible">
            <v:imagedata r:id="rId6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732" w:h="19622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4" o:spid="_x0000_i1028" type="#_x0000_t75" style="width:583.5pt;height:837.75pt;visibility:visible">
            <v:imagedata r:id="rId7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554" w:h="19637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5" o:spid="_x0000_i1029" type="#_x0000_t75" style="width:590.25pt;height:835.5pt;visibility:visible">
            <v:imagedata r:id="rId8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678" w:h="19761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6" o:spid="_x0000_i1030" type="#_x0000_t75" style="width:589.5pt;height:835.5pt;visibility:visible">
            <v:imagedata r:id="rId9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664" w:h="19588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7" o:spid="_x0000_i1031" type="#_x0000_t75" style="width:578.25pt;height:832.5pt;visibility:visible">
            <v:imagedata r:id="rId10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444" w:h="19526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8" o:spid="_x0000_i1032" type="#_x0000_t75" style="width:582pt;height:840.75pt;visibility:visible">
            <v:imagedata r:id="rId11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515" w:h="19689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9" o:spid="_x0000_i1033" type="#_x0000_t75" style="width:586.5pt;height:840.75pt;visibility:visible">
            <v:imagedata r:id="rId12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611" w:h="19689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10" o:spid="_x0000_i1034" type="#_x0000_t75" style="width:582.75pt;height:835.5pt;visibility:visible">
            <v:imagedata r:id="rId13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645" w:h="19593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11" o:spid="_x0000_i1035" type="#_x0000_t75" style="width:585pt;height:839.25pt;visibility:visible">
            <v:imagedata r:id="rId14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693" w:h="19666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12" o:spid="_x0000_i1036" type="#_x0000_t75" style="width:577.5pt;height:837pt;visibility:visible">
            <v:imagedata r:id="rId15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540" w:h="19622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13" o:spid="_x0000_i1037" type="#_x0000_t75" style="width:583.5pt;height:840.75pt;visibility:visible">
            <v:imagedata r:id="rId16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549" w:h="19689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14" o:spid="_x0000_i1038" type="#_x0000_t75" style="width:586.5pt;height:837pt;visibility:visible">
            <v:imagedata r:id="rId17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606" w:h="19617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15" o:spid="_x0000_i1039" type="#_x0000_t75" style="width:579.75pt;height:836.25pt;visibility:visible">
            <v:imagedata r:id="rId18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588" w:h="19599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16" o:spid="_x0000_i1040" type="#_x0000_t75" style="width:590.25pt;height:835.5pt;visibility:visible">
            <v:imagedata r:id="rId19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606A" w:rsidRDefault="0011606A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06A">
          <w:pgSz w:w="14679" w:h="19589"/>
          <w:pgMar w:top="1134" w:right="1440" w:bottom="360" w:left="1440" w:header="720" w:footer="720" w:gutter="0"/>
          <w:cols w:space="720"/>
          <w:noEndnote/>
        </w:sectPr>
      </w:pPr>
    </w:p>
    <w:p w:rsidR="0011606A" w:rsidRDefault="0011606A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BBE">
        <w:rPr>
          <w:rFonts w:ascii="Times New Roman" w:hAnsi="Times New Roman" w:cs="Times New Roman"/>
          <w:noProof/>
          <w:sz w:val="24"/>
          <w:szCs w:val="24"/>
        </w:rPr>
        <w:pict>
          <v:shape id="Рисунок 17" o:spid="_x0000_i1041" type="#_x0000_t75" style="width:588.75pt;height:819pt;visibility:visible">
            <v:imagedata r:id="rId20" o:title=""/>
          </v:shape>
        </w:pict>
      </w:r>
    </w:p>
    <w:p w:rsidR="0011606A" w:rsidRDefault="001160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1606A" w:rsidSect="00AA1036">
      <w:pgSz w:w="14650" w:h="19416"/>
      <w:pgMar w:top="1134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0C69"/>
    <w:rsid w:val="0011606A"/>
    <w:rsid w:val="001E212A"/>
    <w:rsid w:val="002F0C69"/>
    <w:rsid w:val="005C4DBA"/>
    <w:rsid w:val="005D633B"/>
    <w:rsid w:val="00740BBE"/>
    <w:rsid w:val="00987BD1"/>
    <w:rsid w:val="00AA1036"/>
    <w:rsid w:val="00AD7C51"/>
    <w:rsid w:val="00D245CA"/>
    <w:rsid w:val="00E43749"/>
    <w:rsid w:val="00E56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03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17</Pages>
  <Words>10</Words>
  <Characters>57</Characters>
  <Application>Microsoft Office Outlook</Application>
  <DocSecurity>0</DocSecurity>
  <Lines>0</Lines>
  <Paragraphs>0</Paragraphs>
  <ScaleCrop>false</ScaleCrop>
  <Company>ПЛ-2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</cp:revision>
  <dcterms:created xsi:type="dcterms:W3CDTF">2014-12-11T09:03:00Z</dcterms:created>
  <dcterms:modified xsi:type="dcterms:W3CDTF">2014-12-11T13:08:00Z</dcterms:modified>
</cp:coreProperties>
</file>