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076" w:rsidRPr="002860AB" w:rsidRDefault="000A5076" w:rsidP="002860AB">
      <w:pPr>
        <w:pStyle w:val="BodyText3"/>
        <w:spacing w:line="276" w:lineRule="auto"/>
        <w:ind w:firstLine="709"/>
        <w:jc w:val="both"/>
        <w:rPr>
          <w:i/>
          <w:szCs w:val="28"/>
        </w:rPr>
      </w:pPr>
      <w:r w:rsidRPr="002860AB">
        <w:rPr>
          <w:i/>
          <w:spacing w:val="-6"/>
          <w:szCs w:val="28"/>
        </w:rPr>
        <w:t>24 марта</w:t>
      </w:r>
      <w:r>
        <w:rPr>
          <w:i/>
          <w:spacing w:val="-6"/>
          <w:szCs w:val="28"/>
        </w:rPr>
        <w:t xml:space="preserve"> </w:t>
      </w:r>
      <w:r w:rsidRPr="002860AB">
        <w:rPr>
          <w:b w:val="0"/>
          <w:spacing w:val="-6"/>
          <w:szCs w:val="28"/>
        </w:rPr>
        <w:t>в</w:t>
      </w:r>
      <w:r>
        <w:rPr>
          <w:i/>
          <w:spacing w:val="-6"/>
          <w:szCs w:val="28"/>
        </w:rPr>
        <w:t xml:space="preserve"> </w:t>
      </w:r>
      <w:r w:rsidRPr="00B55835">
        <w:rPr>
          <w:b w:val="0"/>
          <w:szCs w:val="28"/>
        </w:rPr>
        <w:t>Старооскольск</w:t>
      </w:r>
      <w:r>
        <w:rPr>
          <w:b w:val="0"/>
          <w:szCs w:val="28"/>
        </w:rPr>
        <w:t>ом</w:t>
      </w:r>
      <w:r w:rsidRPr="00B55835">
        <w:rPr>
          <w:b w:val="0"/>
          <w:szCs w:val="28"/>
        </w:rPr>
        <w:t xml:space="preserve"> центр</w:t>
      </w:r>
      <w:r>
        <w:rPr>
          <w:b w:val="0"/>
          <w:szCs w:val="28"/>
        </w:rPr>
        <w:t>е</w:t>
      </w:r>
      <w:r w:rsidRPr="00B55835">
        <w:rPr>
          <w:b w:val="0"/>
          <w:szCs w:val="28"/>
        </w:rPr>
        <w:t xml:space="preserve"> занятости населения</w:t>
      </w:r>
      <w:r>
        <w:rPr>
          <w:b w:val="0"/>
          <w:szCs w:val="28"/>
        </w:rPr>
        <w:t xml:space="preserve"> проходила </w:t>
      </w:r>
      <w:r w:rsidRPr="00B55835">
        <w:rPr>
          <w:b w:val="0"/>
          <w:szCs w:val="28"/>
        </w:rPr>
        <w:t>ярмарк</w:t>
      </w:r>
      <w:r>
        <w:rPr>
          <w:b w:val="0"/>
          <w:szCs w:val="28"/>
        </w:rPr>
        <w:t xml:space="preserve">а </w:t>
      </w:r>
      <w:r w:rsidRPr="00B55835">
        <w:rPr>
          <w:b w:val="0"/>
          <w:szCs w:val="28"/>
        </w:rPr>
        <w:t>профессий</w:t>
      </w:r>
      <w:r w:rsidRPr="00B55835">
        <w:rPr>
          <w:szCs w:val="28"/>
        </w:rPr>
        <w:t xml:space="preserve"> «</w:t>
      </w:r>
      <w:r w:rsidRPr="00B55835">
        <w:rPr>
          <w:b w:val="0"/>
          <w:szCs w:val="28"/>
        </w:rPr>
        <w:t xml:space="preserve">Выбор профессии – ответственный шаг» </w:t>
      </w:r>
      <w:r w:rsidRPr="00B55835">
        <w:rPr>
          <w:b w:val="0"/>
          <w:spacing w:val="-6"/>
          <w:szCs w:val="28"/>
        </w:rPr>
        <w:t xml:space="preserve">для обучающихся 8-9-х классов общеобразовательных организаций </w:t>
      </w:r>
      <w:r>
        <w:rPr>
          <w:b w:val="0"/>
          <w:spacing w:val="-6"/>
          <w:szCs w:val="28"/>
        </w:rPr>
        <w:t>С</w:t>
      </w:r>
      <w:r w:rsidRPr="00B55835">
        <w:rPr>
          <w:b w:val="0"/>
          <w:spacing w:val="-6"/>
          <w:szCs w:val="28"/>
        </w:rPr>
        <w:t>тарооскольского городского округа</w:t>
      </w:r>
      <w:r>
        <w:rPr>
          <w:b w:val="0"/>
          <w:spacing w:val="-6"/>
          <w:szCs w:val="28"/>
        </w:rPr>
        <w:t>.</w:t>
      </w:r>
    </w:p>
    <w:p w:rsidR="000A5076" w:rsidRDefault="000A5076" w:rsidP="008F134B">
      <w:pPr>
        <w:pStyle w:val="BodyText3"/>
        <w:spacing w:line="276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Наши обучающиеся провели несколько </w:t>
      </w:r>
      <w:r w:rsidRPr="002860AB">
        <w:rPr>
          <w:b w:val="0"/>
          <w:szCs w:val="28"/>
        </w:rPr>
        <w:t>мастер-класс</w:t>
      </w:r>
      <w:r>
        <w:rPr>
          <w:b w:val="0"/>
          <w:szCs w:val="28"/>
        </w:rPr>
        <w:t xml:space="preserve">ов: </w:t>
      </w:r>
      <w:r w:rsidRPr="008F134B">
        <w:rPr>
          <w:b w:val="0"/>
          <w:szCs w:val="28"/>
        </w:rPr>
        <w:t>«Складывание салфеток» представил обучающийся группы ПРК-19 Бабошин А. (руководитель Белоконева Т.А.)</w:t>
      </w:r>
    </w:p>
    <w:p w:rsidR="000A5076" w:rsidRPr="008F134B" w:rsidRDefault="000A5076" w:rsidP="008F134B">
      <w:pPr>
        <w:pStyle w:val="BodyText3"/>
        <w:spacing w:line="276" w:lineRule="auto"/>
        <w:ind w:firstLine="709"/>
        <w:jc w:val="both"/>
        <w:rPr>
          <w:b w:val="0"/>
          <w:szCs w:val="28"/>
        </w:rPr>
      </w:pPr>
    </w:p>
    <w:p w:rsidR="000A5076" w:rsidRDefault="000A5076" w:rsidP="00BB6D08">
      <w:pPr>
        <w:jc w:val="both"/>
        <w:rPr>
          <w:rFonts w:ascii="Times New Roman" w:hAnsi="Times New Roman"/>
          <w:sz w:val="28"/>
          <w:szCs w:val="28"/>
        </w:rPr>
      </w:pPr>
      <w:r w:rsidRPr="00387006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2.75pt;height:21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">
            <v:imagedata r:id="rId5" o:title="" croptop="-290f" cropbottom="-457f" cropleft="-194f" cropright="-214f"/>
            <o:lock v:ext="edit" aspectratio="f"/>
          </v:shape>
        </w:pict>
      </w:r>
    </w:p>
    <w:p w:rsidR="000A5076" w:rsidRDefault="000A5076" w:rsidP="008F134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Мастер-класс «Плетение кос» провели обучающиеся группы ПХИ-27 Лобанович О. и Печинская Е.(руководитель Гончарова Л.А.): </w:t>
      </w:r>
    </w:p>
    <w:p w:rsidR="000A5076" w:rsidRDefault="000A5076" w:rsidP="008F134B">
      <w:pPr>
        <w:jc w:val="right"/>
        <w:rPr>
          <w:rFonts w:ascii="Times New Roman" w:hAnsi="Times New Roman"/>
          <w:sz w:val="28"/>
          <w:szCs w:val="28"/>
        </w:rPr>
      </w:pPr>
      <w:r w:rsidRPr="00387006">
        <w:rPr>
          <w:rFonts w:ascii="Times New Roman" w:hAnsi="Times New Roman"/>
          <w:noProof/>
          <w:sz w:val="28"/>
          <w:szCs w:val="28"/>
        </w:rPr>
        <w:pict>
          <v:shape id="Рисунок 2" o:spid="_x0000_i1026" type="#_x0000_t75" style="width:197.25pt;height:26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">
            <v:imagedata r:id="rId6" o:title="" croptop="-239f" cropbottom="-415f" cropleft="-167f" cropright="-150f"/>
            <o:lock v:ext="edit" aspectratio="f"/>
          </v:shape>
        </w:pict>
      </w:r>
    </w:p>
    <w:p w:rsidR="000A5076" w:rsidRDefault="000A5076" w:rsidP="008F134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 «Молекулярная кухня» продемонстрировал обучающийся Безруков Н. из группы ПРК-19 (руководитель Белоконева Т.А.):</w:t>
      </w:r>
    </w:p>
    <w:p w:rsidR="000A5076" w:rsidRDefault="000A5076" w:rsidP="002860AB">
      <w:pPr>
        <w:rPr>
          <w:rFonts w:ascii="Times New Roman" w:hAnsi="Times New Roman"/>
          <w:sz w:val="28"/>
          <w:szCs w:val="28"/>
        </w:rPr>
      </w:pPr>
      <w:r w:rsidRPr="00387006">
        <w:rPr>
          <w:rFonts w:ascii="Times New Roman" w:hAnsi="Times New Roman"/>
          <w:noProof/>
          <w:sz w:val="28"/>
          <w:szCs w:val="28"/>
        </w:rPr>
        <w:pict>
          <v:shape id="_x0000_i1027" type="#_x0000_t75" style="width:206.25pt;height:25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">
            <v:imagedata r:id="rId7" o:title="" croptop="-250f" cropbottom="-435f" cropright="-175f"/>
            <o:lock v:ext="edit" aspectratio="f"/>
          </v:shape>
        </w:pict>
      </w:r>
    </w:p>
    <w:p w:rsidR="000A5076" w:rsidRDefault="000A5076" w:rsidP="00F811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Школьникам также были предложены раздаточные материалы, проводились индивидуальные консультации с желающими поступить в наш техникум.</w:t>
      </w:r>
    </w:p>
    <w:p w:rsidR="000A5076" w:rsidRDefault="000A5076" w:rsidP="00F8112E">
      <w:pPr>
        <w:jc w:val="center"/>
        <w:rPr>
          <w:rFonts w:ascii="Times New Roman" w:hAnsi="Times New Roman"/>
          <w:sz w:val="28"/>
          <w:szCs w:val="28"/>
        </w:rPr>
      </w:pPr>
      <w:r w:rsidRPr="00387006">
        <w:rPr>
          <w:rFonts w:ascii="Times New Roman" w:hAnsi="Times New Roman"/>
          <w:noProof/>
          <w:sz w:val="28"/>
          <w:szCs w:val="28"/>
        </w:rPr>
        <w:pict>
          <v:shape id="_x0000_i1028" type="#_x0000_t75" style="width:273.75pt;height:25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">
            <v:imagedata r:id="rId8" o:title="" croptop="-248f" cropbottom="-392f" cropright="-156f"/>
            <o:lock v:ext="edit" aspectratio="f"/>
          </v:shape>
        </w:pict>
      </w:r>
    </w:p>
    <w:p w:rsidR="000A5076" w:rsidRDefault="000A5076" w:rsidP="002860AB">
      <w:pPr>
        <w:rPr>
          <w:rFonts w:ascii="Times New Roman" w:hAnsi="Times New Roman"/>
          <w:sz w:val="28"/>
          <w:szCs w:val="28"/>
        </w:rPr>
      </w:pPr>
    </w:p>
    <w:p w:rsidR="000A5076" w:rsidRDefault="000A5076" w:rsidP="002860AB">
      <w:pPr>
        <w:pStyle w:val="BodyText3"/>
        <w:spacing w:line="276" w:lineRule="auto"/>
        <w:rPr>
          <w:szCs w:val="28"/>
        </w:rPr>
      </w:pPr>
    </w:p>
    <w:sectPr w:rsidR="000A5076" w:rsidSect="00093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B36C8"/>
    <w:multiLevelType w:val="multilevel"/>
    <w:tmpl w:val="48D469F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4EB"/>
    <w:rsid w:val="00057162"/>
    <w:rsid w:val="00093EC2"/>
    <w:rsid w:val="000A5076"/>
    <w:rsid w:val="000D3F19"/>
    <w:rsid w:val="000F79E1"/>
    <w:rsid w:val="00121FD6"/>
    <w:rsid w:val="001C61C9"/>
    <w:rsid w:val="002860AB"/>
    <w:rsid w:val="00286C4B"/>
    <w:rsid w:val="002D24EB"/>
    <w:rsid w:val="00303D89"/>
    <w:rsid w:val="00387006"/>
    <w:rsid w:val="00425B2A"/>
    <w:rsid w:val="00486124"/>
    <w:rsid w:val="00490082"/>
    <w:rsid w:val="004D3091"/>
    <w:rsid w:val="005071B5"/>
    <w:rsid w:val="00556D4D"/>
    <w:rsid w:val="0057111C"/>
    <w:rsid w:val="005C571F"/>
    <w:rsid w:val="00715572"/>
    <w:rsid w:val="00720BEF"/>
    <w:rsid w:val="007274F3"/>
    <w:rsid w:val="007509BF"/>
    <w:rsid w:val="007D5EAF"/>
    <w:rsid w:val="00811455"/>
    <w:rsid w:val="00845AE7"/>
    <w:rsid w:val="008F134B"/>
    <w:rsid w:val="008F2D2B"/>
    <w:rsid w:val="00923503"/>
    <w:rsid w:val="00945DEA"/>
    <w:rsid w:val="009C0F9C"/>
    <w:rsid w:val="00B1233C"/>
    <w:rsid w:val="00B17777"/>
    <w:rsid w:val="00B55835"/>
    <w:rsid w:val="00B741F6"/>
    <w:rsid w:val="00BB6D08"/>
    <w:rsid w:val="00C27957"/>
    <w:rsid w:val="00C35793"/>
    <w:rsid w:val="00C52983"/>
    <w:rsid w:val="00C741C4"/>
    <w:rsid w:val="00CF30A9"/>
    <w:rsid w:val="00D422E2"/>
    <w:rsid w:val="00E06931"/>
    <w:rsid w:val="00E229E9"/>
    <w:rsid w:val="00E252DD"/>
    <w:rsid w:val="00E678C9"/>
    <w:rsid w:val="00EE7AF5"/>
    <w:rsid w:val="00F42255"/>
    <w:rsid w:val="00F8112E"/>
    <w:rsid w:val="00FB7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EC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rsid w:val="002D24EB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2D24EB"/>
    <w:rPr>
      <w:rFonts w:ascii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99"/>
    <w:rsid w:val="001C61C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F1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1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88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277</TotalTime>
  <Pages>2</Pages>
  <Words>113</Words>
  <Characters>649</Characters>
  <Application>Microsoft Office Outlook</Application>
  <DocSecurity>0</DocSecurity>
  <Lines>0</Lines>
  <Paragraphs>0</Paragraphs>
  <ScaleCrop>false</ScaleCrop>
  <Company>Учебное заведение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id4032</dc:creator>
  <cp:keywords/>
  <dc:description/>
  <cp:lastModifiedBy>Админ</cp:lastModifiedBy>
  <cp:revision>31</cp:revision>
  <cp:lastPrinted>2017-03-10T07:27:00Z</cp:lastPrinted>
  <dcterms:created xsi:type="dcterms:W3CDTF">2017-03-09T06:45:00Z</dcterms:created>
  <dcterms:modified xsi:type="dcterms:W3CDTF">2017-03-30T13:14:00Z</dcterms:modified>
</cp:coreProperties>
</file>